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E27" w:rsidRPr="00E81502" w:rsidRDefault="00DD4E27" w:rsidP="00E815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СОГЛАСИЕ</w:t>
      </w:r>
    </w:p>
    <w:p w:rsidR="00DD4E27" w:rsidRPr="00E81502" w:rsidRDefault="00DD4E27" w:rsidP="00E815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на обработку персональных данных</w:t>
      </w:r>
    </w:p>
    <w:p w:rsidR="00DD4E27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Федеральным законом от 27.07.2006 №152-ФЗ «О персональных данных», я, </w:t>
      </w:r>
    </w:p>
    <w:p w:rsidR="00DD4E27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DD4E27" w:rsidRPr="00E81502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DD4E27" w:rsidRPr="00E81502" w:rsidRDefault="00DD4E27" w:rsidP="00E815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Ф.И.О. родителя (законного представителя)</w:t>
      </w:r>
    </w:p>
    <w:p w:rsidR="00DD4E27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паспорт ____________ выдан 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«__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_____» 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___г.,</w:t>
      </w:r>
    </w:p>
    <w:p w:rsidR="00DD4E27" w:rsidRPr="00E81502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</w:t>
      </w:r>
    </w:p>
    <w:p w:rsidR="00DD4E27" w:rsidRPr="00E81502" w:rsidRDefault="00DD4E27" w:rsidP="00C8489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серия, номер кем выдан дата выдачи</w:t>
      </w:r>
    </w:p>
    <w:p w:rsidR="00DD4E27" w:rsidRPr="00E81502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являясь родителем (законным представителем) 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D4E27" w:rsidRPr="00E81502" w:rsidRDefault="00DD4E27" w:rsidP="00E815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Ф.И.О. ребенка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, дата рождения</w:t>
      </w:r>
    </w:p>
    <w:p w:rsidR="00DD4E27" w:rsidRPr="00E81502" w:rsidRDefault="00DD4E27" w:rsidP="00E8150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DD4E27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(далее – Воспитанник), даю согласие на обработку его персональных данных 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Муниципальным бюджетным дошкольным образовательным учреждением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«Детский сад общеразвивающего вида № 11» Чистопольского муниципального района Республики Татарстан 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(далее – ДОУ) с использованием средств автоматизации или без использования таких средств с целью осуществления индивидуального учета результатов освоения Воспитанником образовательных программ, а также хранения в архивах данных об этих результатах.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 предоставляю ДОУ право осуществлять следующие действия (операции) с персональными данными Воспитанника: сбор, систематизацию, накопление, хранение, уточнение (обновление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ДОУ вправе включать обрабатываемые персональные данные Воспитанника в списки (реестры) и отчетные формы, предусмотренные нормативными документами государственных (федеральных,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и муниципаль</w:t>
      </w:r>
      <w:bookmarkStart w:id="0" w:name="_GoBack"/>
      <w:bookmarkEnd w:id="0"/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ных органов управления образованием, регламентирующих предоставление отчетных данных.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Перечень персональных данных, на обработку которых я даю согласие, включает: 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сведения, содержащиеся в свидетельстве о рождении;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информация, содержащаяся в личном деле воспитанника;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информация, содержащаяся в личном деле воспитанника, лишенного родительского попечения;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 о состоянии здоровья;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 о месте проживания;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фамилии, имени, отчестве, дате рождения, месте жительстве воспитанника;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фамилии, имени, отчестве самих родителей (законных представителей) воспитанника;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иные персональные данные воспитанника, необходимые в связи с отношениями обучения и воспитания;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документы, содержащие сведения, необходимые для предоставления воспитаннику гарантий и компенсаций, установленных действующим законодательством: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 о составе семьи;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 о состоянии здоровья;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документы, подтверждающие право на дополнительные гарантии и компенсации по определенным основаниям, предусмотренным. 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Настоящее согласие действует на время пребывания моего ребенка в данном образовательном учреждении. 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Также не возражаю против обработки моих персональных данных, необходимых для осуществления образовательного процесса.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почте заказным письмом с уведомлением о вручении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или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вручен лично под расписку представителю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(Ф.И.О. полностью, подпись)</w:t>
      </w:r>
    </w:p>
    <w:p w:rsidR="00DD4E27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«___»_____________ 20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DD4E27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СОГЛАСИЕ</w:t>
      </w: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на обработку персональных данных</w:t>
      </w:r>
    </w:p>
    <w:p w:rsidR="00DD4E27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Федеральным законом от 27.07.2006 №152-ФЗ «О персональных данных», я, </w:t>
      </w:r>
    </w:p>
    <w:p w:rsidR="00DD4E27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DD4E27" w:rsidRPr="00E81502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Ф.И.О. родителя (законного представителя)</w:t>
      </w:r>
    </w:p>
    <w:p w:rsidR="00DD4E27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паспорт ____________ выдан 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«__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_____» 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___г.,</w:t>
      </w:r>
    </w:p>
    <w:p w:rsidR="00DD4E27" w:rsidRPr="00E81502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</w:t>
      </w: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серия, номер кем выдан дата выдачи</w:t>
      </w:r>
    </w:p>
    <w:p w:rsidR="00DD4E27" w:rsidRPr="00E81502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являясь родителем (законным представителем) 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Ф.И.О. ребенка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, дата рождения</w:t>
      </w:r>
    </w:p>
    <w:p w:rsidR="00DD4E27" w:rsidRPr="00E81502" w:rsidRDefault="00DD4E27" w:rsidP="005B4C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DD4E27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(далее – Воспитанник), даю согласие на обработку его персональных данных 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Муниципальным бюджетным дошкольным образовательным учреждением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«Детский сад общеразвивающего вида № 11» Чистопольского муниципального района Республики Татарстан 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(далее – ДОУ) с использованием средств автоматизации или без использования таких средств с целью осуществления индивидуального учета результатов освоения Воспитанником образовательных программ, а также хранения в архивах данных об этих результатах.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 предоставляю ДОУ право осуществлять следующие действия (операции) с персональными данными Воспитанника: сбор, систематизацию, накопление, хранение, уточнение (обновление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ДОУ вправе включать обрабатываемые персональные данные Воспитанника в списки (реестры) и отчетные формы, предусмотренные нормативными документами государственных (федеральных,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и муниципальных органов управления образованием, регламентирующих предоставление отчетных данных.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Перечень персональных данных, на обработку которых я даю согласие, включает: 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сведения, содержащиеся в свидетельстве о рождении;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информация, содержащаяся в личном деле воспитанника;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информация, содержащаяся в личном деле воспитанника, лишенного родительского попечения;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 о состоянии здоровья;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информация о месте проживания;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фамилии, имени, отчестве, дате рождения, месте жительстве воспитанника;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фамилии, имени, отчестве самих родителей (законных представителей) воспитанника;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иные персональные данные воспитанника, необходимые в связи с отношениями обучения и воспитания;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документы, содержащие сведения, необходимые для предоставления воспитаннику гарантий и компенсаций, установленных действующим законодательством: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 о составе семьи;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 о состоянии здоровья;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документы, подтверждающие право на дополнительные гарантии и компенсации по определенным основаниям, предусмотренным. 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Настоящее согласие действует на время пребывания моего ребенка в данном образовательном учреждении. 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Также не возражаю против обработки моих персональных данных, необходимых для осуществления образовательного процесса.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почте заказным письмом с уведомлением о вручении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или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вручен лично под расписку представителю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</w:p>
    <w:p w:rsidR="00DD4E27" w:rsidRPr="00E81502" w:rsidRDefault="00DD4E27" w:rsidP="005B4C3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(Ф.И.О. полностью, подпись)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«___»_____________ 20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E815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DD4E27" w:rsidRPr="00E81502" w:rsidRDefault="00DD4E27" w:rsidP="005B4C3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sectPr w:rsidR="00DD4E27" w:rsidRPr="00E81502" w:rsidSect="005B4C3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81502"/>
    <w:rsid w:val="0018742E"/>
    <w:rsid w:val="00284E21"/>
    <w:rsid w:val="005B4C3F"/>
    <w:rsid w:val="00772BD9"/>
    <w:rsid w:val="00921009"/>
    <w:rsid w:val="009445A1"/>
    <w:rsid w:val="00C30E96"/>
    <w:rsid w:val="00C84894"/>
    <w:rsid w:val="00D4133F"/>
    <w:rsid w:val="00DD4E27"/>
    <w:rsid w:val="00E81502"/>
    <w:rsid w:val="00F86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BD9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a"/>
    <w:basedOn w:val="Normal"/>
    <w:uiPriority w:val="99"/>
    <w:rsid w:val="00E81502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524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951</Words>
  <Characters>5427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</dc:creator>
  <cp:keywords/>
  <dc:description/>
  <cp:lastModifiedBy>!</cp:lastModifiedBy>
  <cp:revision>4</cp:revision>
  <cp:lastPrinted>2015-06-09T12:24:00Z</cp:lastPrinted>
  <dcterms:created xsi:type="dcterms:W3CDTF">2014-10-08T17:53:00Z</dcterms:created>
  <dcterms:modified xsi:type="dcterms:W3CDTF">2015-06-09T12:25:00Z</dcterms:modified>
</cp:coreProperties>
</file>